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91E" w:rsidRDefault="0015191E" w:rsidP="005E4958">
      <w:pPr>
        <w:jc w:val="both"/>
      </w:pPr>
    </w:p>
    <w:p w:rsidR="0015191E" w:rsidRDefault="0015191E" w:rsidP="005E4958">
      <w:pPr>
        <w:jc w:val="both"/>
      </w:pPr>
    </w:p>
    <w:p w:rsidR="0015191E" w:rsidRDefault="0015191E" w:rsidP="005E4958">
      <w:pPr>
        <w:jc w:val="center"/>
      </w:pPr>
      <w: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369pt;height:198pt" adj="16518" fillcolor="#00b050">
            <v:fill color2="fill lighten(51)" rotate="t" angle="-135" focusposition=".5,.5" focussize="" method="linear sigma" focus="10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Эссе&#10;&quot;Мой Лермонтов&quot;"/>
          </v:shape>
        </w:pict>
      </w:r>
      <w:r w:rsidRPr="00B20A5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6" type="#_x0000_t75" alt="http://m.io.ua/img_aa/medium/1667/65/16676541.jpg" style="width:258.75pt;height:319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">
            <v:imagedata r:id="rId6" o:title=""/>
            <o:lock v:ext="edit" aspectratio="f"/>
          </v:shape>
        </w:pict>
      </w:r>
    </w:p>
    <w:p w:rsidR="0015191E" w:rsidRDefault="0015191E" w:rsidP="005E4958">
      <w:pPr>
        <w:pStyle w:val="Heading2"/>
        <w:jc w:val="both"/>
      </w:pPr>
    </w:p>
    <w:p w:rsidR="0015191E" w:rsidRDefault="0015191E" w:rsidP="005E4958">
      <w:pPr>
        <w:jc w:val="both"/>
      </w:pPr>
    </w:p>
    <w:p w:rsidR="0015191E" w:rsidRDefault="0015191E" w:rsidP="005E4958">
      <w:pPr>
        <w:jc w:val="both"/>
      </w:pPr>
    </w:p>
    <w:p w:rsidR="0015191E" w:rsidRDefault="0015191E" w:rsidP="005E4958">
      <w:pPr>
        <w:jc w:val="both"/>
      </w:pPr>
    </w:p>
    <w:p w:rsidR="0015191E" w:rsidRDefault="0015191E" w:rsidP="005E4958">
      <w:pPr>
        <w:jc w:val="both"/>
      </w:pPr>
    </w:p>
    <w:p w:rsidR="0015191E" w:rsidRDefault="0015191E" w:rsidP="00DC546A">
      <w:pPr>
        <w:spacing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Боюсь не смерти я.</w:t>
      </w:r>
    </w:p>
    <w:p w:rsidR="0015191E" w:rsidRDefault="0015191E" w:rsidP="00DC546A">
      <w:pPr>
        <w:spacing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нет!</w:t>
      </w:r>
    </w:p>
    <w:p w:rsidR="0015191E" w:rsidRDefault="0015191E" w:rsidP="00DC546A">
      <w:pPr>
        <w:spacing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Боюсь исчезнуть совершенно.</w:t>
      </w:r>
    </w:p>
    <w:p w:rsidR="0015191E" w:rsidRDefault="0015191E" w:rsidP="00DC546A">
      <w:pPr>
        <w:spacing w:line="240" w:lineRule="auto"/>
        <w:ind w:left="623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М.Ю.Лермонтов.</w:t>
      </w:r>
    </w:p>
    <w:p w:rsidR="0015191E" w:rsidRDefault="0015191E" w:rsidP="00DC54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Лермонтов для меня очень много значит. И двухтомник его сочинений – самый зачитанный, со множеством подчеркиваний и закладок, распухший от чрезмерного пользования… Любимый еще и потому, что перешел от моей дорогой бабули. Я помню, как в детстве, укладывая меня спать, она читала завораживающие строки. И в моем воображении сменялись фантастические картинки, одна волшебнее другой: ангел в темном небе, одинокий парус на ярко-синей глади моря , караван, экзотические пальмы, бесконечная пустыня, могучая сосна, одинокий листок, блуждающий по свету…(рисунок №1)</w:t>
      </w:r>
    </w:p>
    <w:p w:rsidR="0015191E" w:rsidRDefault="0015191E" w:rsidP="00DC54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Бабушка не только читала стихи, но еще много рассказывала о жизни поэта. Это были мои сказки на ночь. Судьба Лермонтова похожа на легенду. Все необыкновенно в этой короткой, стремительной, вдохновенной и блистательной жизни! (рисунок №2) Я любила рассматривать портрет Лермонтова в бабушкиной комнате. Вглядываясь в это неулыбчивое, сожженное какой-то тревогой лицо, в эти громадные, бездонные глаза, пыталась разгадать тайну душевной жизни. </w:t>
      </w:r>
    </w:p>
    <w:p w:rsidR="0015191E" w:rsidRDefault="0015191E" w:rsidP="00DC54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Когда я беру в руки книгу стихотворений Лермонтова, я погружаюсь в совершенно особый мир, волнующий и зовущий. Это происходит, наверное, потому что произведения поэта не поучают, не успокаивают, а пробуждают все чувства.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Стихи его – буря эмоций, ураган страстей, вечные поиски чего-то неизвестного, далекого. Он – гений. Люблю атмосферу его поэзии, люблю мотивы одиночества, тоски, неудовлетворенности, порой – дерзости. Люблю его неидеальность. Люблю его биографию, его жизнь: чуть загадочную, чуть роковую, чуть возвышенную. Поэтому совершенно ошеломляющим для меня открытием стала поездка в Пятигорск. Грот Лермонтова, грот Дианы, Лермонтовская галерея, домик-музей М.Ю.Лермонтова, дом Верзилиных – это была история, ожившая, к которой можно было прикоснуться рукой. Особое чувство благоговения испытала у подножия Машука. Неужели здесь ступала нога великого поэта и так нелепо оборвалась его жизнь?</w:t>
      </w:r>
    </w:p>
    <w:p w:rsidR="0015191E" w:rsidRDefault="0015191E" w:rsidP="00DC54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Более всего мне близок Лермонтов – певец природы. (рисунок №3) Мир природы предстает в движении и изменении, он живет собственной, интересной и загадочной жизнью. Это идеальный мир, созданный мечтой поэта, потому что природу он воспринимает как  источник прекрасного, воплощение гармонии и красоты. В пейзажной лирике Лермонтова можно встретить различные, постоянно изменяющиеся настроения. Здесь и осенняя грусть, и сожаление об уходящем лете с его радостями и светом. Поэтому в осенние картины проникают печальные нотки: «пожелтевшие листья», «мрачная зелень елей», «тусклый месяц». Но стоит перелистнуть страничку, и вот уже «свежий лес шумит при звуке ветерка», и </w:t>
      </w:r>
      <w:r w:rsidRPr="005E49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«ландыш серебристый приветливо кивает головой», и  «студеный ключ играет по оврагу». И совсем другие чувства охватывают. Вместо грусти приходит радость от созерцания окружающей красоты, забываются тревоги и волнения. (рисунок №4) Различны и сами пейзажи, которые рисует Лермонтов. Вот «вокруг лесистых гор» Кавказа «дикой пеленой» вьется туман и «река журчит одна». Или предстает одиноко растущая на диком севере сосна, «одета, как ризой», сыпучим снегом. В пустынных степях Аравии, под знойными лучами палящего солнца, стоят «три гордые пальмы». И под ними «из почвы бесплодной» пробивается родник, журча студеной водой. А вот «в тумане моря» белеет одинокий парус, под золотым лучом солнца стремящийся к неведомой стране.</w:t>
      </w:r>
    </w:p>
    <w:p w:rsidR="0015191E" w:rsidRDefault="0015191E" w:rsidP="00DC54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Трудно передать те чувства, которые испытываешь, читая лермонтовские стихотворения. Невероятно богатство тех эмоций, которыми они наполнены. И мне кажется, главная особенность лирики Лермонтова – передавать и минутные настроения, и глубокие размышления. Грустить и радоваться, постоянно меняться, каждую минуту быть другим, но всегда говорить правду о том, что на душе, и не бояться «исчезнуть совершенно».  </w:t>
      </w: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907030">
      <w:pPr>
        <w:spacing w:after="0" w:line="48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49091C">
      <w:pPr>
        <w:spacing w:after="0" w:line="48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B785E">
        <w:rPr>
          <w:rFonts w:ascii="Times New Roman" w:hAnsi="Times New Roman"/>
          <w:color w:val="7FD13B"/>
          <w:sz w:val="28"/>
          <w:szCs w:val="28"/>
        </w:rPr>
        <w:pict>
          <v:shape id="_x0000_i1027" type="#_x0000_t163" style="width:267pt;height:147pt" adj="16518" fillcolor="#cbecb0">
            <v:fill color2="#707070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font-size:40pt;v-text-kern:t" trim="t" fitpath="t" xscale="f" string="Приложение"/>
          </v:shape>
        </w:pict>
      </w: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2AD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8" type="#_x0000_t75" style="width:409.5pt;height:8in;visibility:visible">
            <v:imagedata r:id="rId7" o:title=""/>
          </v:shape>
        </w:pict>
      </w: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№1</w:t>
      </w:r>
    </w:p>
    <w:p w:rsidR="0015191E" w:rsidRDefault="0015191E" w:rsidP="00AA6878">
      <w:pPr>
        <w:spacing w:after="0" w:line="480" w:lineRule="auto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2AD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9" o:spid="_x0000_i1029" type="#_x0000_t75" style="width:436.5pt;height:336.75pt;visibility:visible">
            <v:imagedata r:id="rId8" o:title=""/>
          </v:shape>
        </w:pict>
      </w: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№2</w:t>
      </w: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5E4958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191E" w:rsidRDefault="0015191E" w:rsidP="00FE2417">
      <w:pPr>
        <w:spacing w:after="0" w:line="480" w:lineRule="auto"/>
        <w:ind w:firstLine="709"/>
        <w:rPr>
          <w:rFonts w:ascii="Times New Roman" w:hAnsi="Times New Roman"/>
          <w:sz w:val="28"/>
          <w:szCs w:val="28"/>
        </w:rPr>
      </w:pPr>
      <w:r w:rsidRPr="00E02AD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0" type="#_x0000_t75" style="width:370.5pt;height:375pt;visibility:visible">
            <v:imagedata r:id="rId9" o:title=""/>
          </v:shape>
        </w:pict>
      </w:r>
    </w:p>
    <w:p w:rsidR="0015191E" w:rsidRDefault="0015191E" w:rsidP="00FE2417">
      <w:pPr>
        <w:spacing w:after="0" w:line="48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№3</w:t>
      </w:r>
    </w:p>
    <w:p w:rsidR="0015191E" w:rsidRDefault="0015191E" w:rsidP="00FE2417">
      <w:pPr>
        <w:spacing w:after="0" w:line="480" w:lineRule="auto"/>
        <w:ind w:firstLine="709"/>
        <w:rPr>
          <w:rFonts w:ascii="Times New Roman" w:hAnsi="Times New Roman"/>
          <w:sz w:val="28"/>
          <w:szCs w:val="28"/>
        </w:rPr>
      </w:pPr>
    </w:p>
    <w:p w:rsidR="0015191E" w:rsidRDefault="0015191E" w:rsidP="00FE2417">
      <w:pPr>
        <w:spacing w:after="0" w:line="480" w:lineRule="auto"/>
        <w:ind w:firstLine="709"/>
        <w:rPr>
          <w:rFonts w:ascii="Times New Roman" w:hAnsi="Times New Roman"/>
          <w:sz w:val="28"/>
          <w:szCs w:val="28"/>
        </w:rPr>
      </w:pPr>
    </w:p>
    <w:p w:rsidR="0015191E" w:rsidRDefault="0015191E" w:rsidP="00FE2417">
      <w:pPr>
        <w:spacing w:after="0" w:line="480" w:lineRule="auto"/>
        <w:ind w:firstLine="709"/>
        <w:rPr>
          <w:rFonts w:ascii="Times New Roman" w:hAnsi="Times New Roman"/>
          <w:sz w:val="28"/>
          <w:szCs w:val="28"/>
        </w:rPr>
      </w:pPr>
    </w:p>
    <w:p w:rsidR="0015191E" w:rsidRDefault="0015191E" w:rsidP="00FE2417">
      <w:pPr>
        <w:spacing w:after="0" w:line="480" w:lineRule="auto"/>
        <w:ind w:firstLine="709"/>
        <w:rPr>
          <w:rFonts w:ascii="Times New Roman" w:hAnsi="Times New Roman"/>
          <w:sz w:val="28"/>
          <w:szCs w:val="28"/>
        </w:rPr>
      </w:pPr>
    </w:p>
    <w:p w:rsidR="0015191E" w:rsidRDefault="0015191E" w:rsidP="00FE2417">
      <w:pPr>
        <w:spacing w:after="0" w:line="480" w:lineRule="auto"/>
        <w:ind w:firstLine="709"/>
        <w:rPr>
          <w:rFonts w:ascii="Times New Roman" w:hAnsi="Times New Roman"/>
          <w:sz w:val="28"/>
          <w:szCs w:val="28"/>
        </w:rPr>
      </w:pPr>
    </w:p>
    <w:p w:rsidR="0015191E" w:rsidRDefault="0015191E" w:rsidP="00FE2417">
      <w:pPr>
        <w:spacing w:after="0" w:line="480" w:lineRule="auto"/>
        <w:ind w:firstLine="709"/>
        <w:rPr>
          <w:rFonts w:ascii="Times New Roman" w:hAnsi="Times New Roman"/>
          <w:sz w:val="28"/>
          <w:szCs w:val="28"/>
        </w:rPr>
      </w:pPr>
    </w:p>
    <w:p w:rsidR="0015191E" w:rsidRDefault="0015191E" w:rsidP="00FE2417">
      <w:pPr>
        <w:spacing w:after="0" w:line="480" w:lineRule="auto"/>
        <w:ind w:firstLine="709"/>
        <w:rPr>
          <w:rFonts w:ascii="Times New Roman" w:hAnsi="Times New Roman"/>
          <w:sz w:val="28"/>
          <w:szCs w:val="28"/>
        </w:rPr>
      </w:pPr>
    </w:p>
    <w:p w:rsidR="0015191E" w:rsidRDefault="0015191E" w:rsidP="00FE2417">
      <w:pPr>
        <w:spacing w:after="0" w:line="480" w:lineRule="auto"/>
        <w:ind w:firstLine="709"/>
        <w:rPr>
          <w:rFonts w:ascii="Times New Roman" w:hAnsi="Times New Roman"/>
          <w:sz w:val="28"/>
          <w:szCs w:val="28"/>
        </w:rPr>
      </w:pPr>
    </w:p>
    <w:p w:rsidR="0015191E" w:rsidRDefault="0015191E" w:rsidP="00FE2417">
      <w:pPr>
        <w:spacing w:after="0" w:line="480" w:lineRule="auto"/>
        <w:ind w:firstLine="709"/>
        <w:rPr>
          <w:rFonts w:ascii="Times New Roman" w:hAnsi="Times New Roman"/>
          <w:sz w:val="28"/>
          <w:szCs w:val="28"/>
        </w:rPr>
      </w:pPr>
    </w:p>
    <w:p w:rsidR="0015191E" w:rsidRDefault="0015191E" w:rsidP="00FE2417">
      <w:pPr>
        <w:spacing w:after="0" w:line="480" w:lineRule="auto"/>
        <w:ind w:firstLine="709"/>
        <w:rPr>
          <w:rFonts w:ascii="Times New Roman" w:hAnsi="Times New Roman"/>
          <w:sz w:val="28"/>
          <w:szCs w:val="28"/>
        </w:rPr>
      </w:pPr>
      <w:r w:rsidRPr="00E02AD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1" type="#_x0000_t75" style="width:411pt;height:302.25pt;visibility:visible">
            <v:imagedata r:id="rId10" o:title=""/>
          </v:shape>
        </w:pict>
      </w:r>
    </w:p>
    <w:p w:rsidR="0015191E" w:rsidRPr="004B2290" w:rsidRDefault="0015191E" w:rsidP="00FE2417">
      <w:pPr>
        <w:spacing w:after="0" w:line="48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№4</w:t>
      </w:r>
    </w:p>
    <w:sectPr w:rsidR="0015191E" w:rsidRPr="004B2290" w:rsidSect="00885737">
      <w:footerReference w:type="default" r:id="rId11"/>
      <w:pgSz w:w="11906" w:h="16838"/>
      <w:pgMar w:top="1134" w:right="850" w:bottom="1134" w:left="1701" w:header="708" w:footer="708" w:gutter="0"/>
      <w:pgBorders w:offsetFrom="page">
        <w:top w:val="circlesRectangles" w:sz="30" w:space="24" w:color="3F6C19"/>
        <w:left w:val="circlesRectangles" w:sz="30" w:space="24" w:color="3F6C19"/>
        <w:bottom w:val="circlesRectangles" w:sz="30" w:space="24" w:color="3F6C19"/>
        <w:right w:val="circlesRectangles" w:sz="30" w:space="24" w:color="3F6C19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91E" w:rsidRDefault="0015191E" w:rsidP="00B57A7A">
      <w:pPr>
        <w:spacing w:after="0" w:line="240" w:lineRule="auto"/>
      </w:pPr>
      <w:r>
        <w:separator/>
      </w:r>
    </w:p>
  </w:endnote>
  <w:endnote w:type="continuationSeparator" w:id="0">
    <w:p w:rsidR="0015191E" w:rsidRDefault="0015191E" w:rsidP="00B5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91E" w:rsidRDefault="0015191E">
    <w:pPr>
      <w:pStyle w:val="Footer"/>
      <w:jc w:val="right"/>
    </w:pPr>
    <w:fldSimple w:instr=" PAGE   \* MERGEFORMAT ">
      <w:r>
        <w:rPr>
          <w:noProof/>
        </w:rPr>
        <w:t>8</w:t>
      </w:r>
    </w:fldSimple>
  </w:p>
  <w:p w:rsidR="0015191E" w:rsidRDefault="001519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91E" w:rsidRDefault="0015191E" w:rsidP="00B57A7A">
      <w:pPr>
        <w:spacing w:after="0" w:line="240" w:lineRule="auto"/>
      </w:pPr>
      <w:r>
        <w:separator/>
      </w:r>
    </w:p>
  </w:footnote>
  <w:footnote w:type="continuationSeparator" w:id="0">
    <w:p w:rsidR="0015191E" w:rsidRDefault="0015191E" w:rsidP="00B57A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5114"/>
    <w:rsid w:val="00016D47"/>
    <w:rsid w:val="000A54F2"/>
    <w:rsid w:val="0015191E"/>
    <w:rsid w:val="00164BD9"/>
    <w:rsid w:val="001A11BF"/>
    <w:rsid w:val="002157B7"/>
    <w:rsid w:val="00262C86"/>
    <w:rsid w:val="002C0F48"/>
    <w:rsid w:val="002D5114"/>
    <w:rsid w:val="002E60BE"/>
    <w:rsid w:val="003364AA"/>
    <w:rsid w:val="00394BC6"/>
    <w:rsid w:val="003D21BA"/>
    <w:rsid w:val="003F0CDA"/>
    <w:rsid w:val="003F6DAB"/>
    <w:rsid w:val="0049091C"/>
    <w:rsid w:val="00494D0E"/>
    <w:rsid w:val="004B2290"/>
    <w:rsid w:val="00503B87"/>
    <w:rsid w:val="00513D4F"/>
    <w:rsid w:val="0053694E"/>
    <w:rsid w:val="0059355D"/>
    <w:rsid w:val="005E0537"/>
    <w:rsid w:val="005E4958"/>
    <w:rsid w:val="00663A1C"/>
    <w:rsid w:val="007B785E"/>
    <w:rsid w:val="007F0896"/>
    <w:rsid w:val="007F6967"/>
    <w:rsid w:val="007F704F"/>
    <w:rsid w:val="00885737"/>
    <w:rsid w:val="008B4058"/>
    <w:rsid w:val="008D2879"/>
    <w:rsid w:val="00907030"/>
    <w:rsid w:val="00927503"/>
    <w:rsid w:val="00927C12"/>
    <w:rsid w:val="009A4AE7"/>
    <w:rsid w:val="009C79CE"/>
    <w:rsid w:val="00AA6878"/>
    <w:rsid w:val="00B20A5E"/>
    <w:rsid w:val="00B57A7A"/>
    <w:rsid w:val="00BD3325"/>
    <w:rsid w:val="00DC546A"/>
    <w:rsid w:val="00E02AD5"/>
    <w:rsid w:val="00E37CC5"/>
    <w:rsid w:val="00E91C1F"/>
    <w:rsid w:val="00F04BF8"/>
    <w:rsid w:val="00F37F2B"/>
    <w:rsid w:val="00F566DA"/>
    <w:rsid w:val="00FE2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537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D511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7FD13B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2D5114"/>
    <w:rPr>
      <w:rFonts w:ascii="Cambria" w:hAnsi="Cambria" w:cs="Times New Roman"/>
      <w:b/>
      <w:bCs/>
      <w:color w:val="7FD13B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164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4B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B57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57A7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57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57A7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178</TotalTime>
  <Pages>8</Pages>
  <Words>581</Words>
  <Characters>3314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Администратор</cp:lastModifiedBy>
  <cp:revision>26</cp:revision>
  <dcterms:created xsi:type="dcterms:W3CDTF">2014-02-15T15:27:00Z</dcterms:created>
  <dcterms:modified xsi:type="dcterms:W3CDTF">2015-06-03T20:28:00Z</dcterms:modified>
</cp:coreProperties>
</file>